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B33" w:rsidRPr="00E02238" w:rsidRDefault="00A93B33" w:rsidP="00062CA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93B33" w:rsidRDefault="00A93B33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A93B33" w:rsidRPr="002D0394" w:rsidTr="006228F8">
        <w:trPr>
          <w:trHeight w:val="350"/>
        </w:trPr>
        <w:tc>
          <w:tcPr>
            <w:tcW w:w="1800" w:type="dxa"/>
            <w:shd w:val="clear" w:color="auto" w:fill="E6E6E6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93B33" w:rsidRPr="002D0394" w:rsidTr="006228F8">
        <w:trPr>
          <w:trHeight w:val="361"/>
        </w:trPr>
        <w:tc>
          <w:tcPr>
            <w:tcW w:w="1800" w:type="dxa"/>
            <w:shd w:val="clear" w:color="auto" w:fill="E6E6E6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93B33" w:rsidRPr="002D0394" w:rsidTr="006228F8">
        <w:trPr>
          <w:trHeight w:val="370"/>
        </w:trPr>
        <w:tc>
          <w:tcPr>
            <w:tcW w:w="1800" w:type="dxa"/>
            <w:shd w:val="clear" w:color="auto" w:fill="E6E6E6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93B33" w:rsidRPr="006228F8" w:rsidRDefault="00A93B33" w:rsidP="006228F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10.2012</w:t>
            </w:r>
          </w:p>
        </w:tc>
      </w:tr>
    </w:tbl>
    <w:p w:rsidR="00A93B33" w:rsidRDefault="00A93B33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Pr="00813E93" w:rsidRDefault="00A93B33" w:rsidP="00062CAF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93B33" w:rsidRPr="00813E9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Pr="002A5F9B" w:rsidRDefault="00A93B33" w:rsidP="00062CAF">
      <w:pPr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93B33" w:rsidRDefault="00A93B33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09pt;margin-top:11.85pt;width:27pt;height:18pt;z-index:251657216" filled="f" stroked="f">
            <v:textbox>
              <w:txbxContent>
                <w:p w:rsidR="00A93B33" w:rsidRPr="004E5FA3" w:rsidRDefault="00A93B33" w:rsidP="007B09D4">
                  <w:bookmarkStart w:id="0" w:name="_top"/>
                  <w:bookmarkEnd w:id="0"/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A93B33" w:rsidRDefault="00A93B33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A93B33" w:rsidRPr="00813E93" w:rsidRDefault="00A93B33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A93B33" w:rsidTr="006228F8">
        <w:tc>
          <w:tcPr>
            <w:tcW w:w="9178" w:type="dxa"/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93B33" w:rsidRPr="00656066" w:rsidTr="006228F8">
        <w:tc>
          <w:tcPr>
            <w:tcW w:w="9178" w:type="dxa"/>
          </w:tcPr>
          <w:p w:rsidR="00A93B33" w:rsidRPr="006228F8" w:rsidRDefault="00A93B33" w:rsidP="00D10E9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במערכת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ולשם כך נדרשת תחזוקה לכלים אלה. </w:t>
            </w:r>
          </w:p>
        </w:tc>
      </w:tr>
    </w:tbl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7" type="#_x0000_t202" style="position:absolute;left:0;text-align:left;margin-left:129.75pt;margin-top:-.15pt;width:27pt;height:18pt;z-index:251659264;mso-position-horizontal-relative:text;mso-position-vertical-relative:text" filled="f" stroked="f">
            <v:textbox>
              <w:txbxContent>
                <w:p w:rsidR="00A93B33" w:rsidRPr="004E5FA3" w:rsidRDefault="00A93B33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93B33" w:rsidRPr="00813E9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A93B33" w:rsidRPr="00813E93">
        <w:tc>
          <w:tcPr>
            <w:tcW w:w="3085" w:type="dxa"/>
          </w:tcPr>
          <w:p w:rsidR="00A93B33" w:rsidRPr="00813E93" w:rsidRDefault="00A93B33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_x0000_s1028" type="#_x0000_t202" style="position:absolute;left:0;text-align:left;margin-left:438.9pt;margin-top:10.4pt;width:27pt;height:18pt;z-index:251658240" filled="f" stroked="f">
                  <v:textbox>
                    <w:txbxContent>
                      <w:p w:rsidR="00A93B33" w:rsidRPr="004E5FA3" w:rsidRDefault="00A93B33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93B33" w:rsidRPr="00813E93" w:rsidRDefault="00A93B33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93B33" w:rsidRPr="00813E93" w:rsidRDefault="00A93B33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93B33" w:rsidRPr="00813E9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A93B33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טאק</w:t>
            </w:r>
          </w:p>
        </w:tc>
      </w:tr>
      <w:tr w:rsidR="00A93B33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3B33" w:rsidRPr="006228F8" w:rsidRDefault="00A93B33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93B33" w:rsidRPr="006228F8" w:rsidRDefault="00A93B33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cs="Narkisim"/>
                <w:rtl/>
              </w:rPr>
              <w:t xml:space="preserve">510914450   </w:t>
            </w:r>
          </w:p>
        </w:tc>
      </w:tr>
      <w:tr w:rsidR="00A93B33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117pt;margin-top:-.6pt;width:27pt;height:18pt;z-index:251656192;mso-position-horizontal-relative:text;mso-position-vertical-relative:text" filled="f" stroked="f">
                  <v:textbox style="mso-next-textbox:#_x0000_s1029">
                    <w:txbxContent>
                      <w:p w:rsidR="00A93B33" w:rsidRPr="004E5FA3" w:rsidRDefault="00A93B33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93B33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119,429.5</w:t>
            </w:r>
          </w:p>
        </w:tc>
      </w:tr>
      <w:tr w:rsidR="00A93B33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3B33" w:rsidRPr="006228F8" w:rsidRDefault="00A93B33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1.1.2013-31.12.2013</w:t>
            </w:r>
          </w:p>
        </w:tc>
      </w:tr>
    </w:tbl>
    <w:p w:rsidR="00A93B33" w:rsidRDefault="00A93B33" w:rsidP="007B09D4">
      <w:pPr>
        <w:rPr>
          <w:rFonts w:ascii="Arial" w:hAnsi="Arial" w:cs="Arial"/>
          <w:bCs/>
          <w:rtl/>
        </w:rPr>
      </w:pPr>
    </w:p>
    <w:p w:rsidR="00A93B33" w:rsidRPr="00BD3C63" w:rsidRDefault="00A93B33" w:rsidP="00062CAF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A93B33" w:rsidTr="006228F8">
        <w:tc>
          <w:tcPr>
            <w:tcW w:w="9286" w:type="dxa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הספק היחיד המייצג את היצרן בארץ ועל כן היא הספק היחיד שיכול לתת שירותי תחזוקה למוצר.</w:t>
            </w:r>
          </w:p>
        </w:tc>
      </w:tr>
    </w:tbl>
    <w:p w:rsidR="00A93B33" w:rsidRPr="00813E9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Pr="00813E9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A93B33" w:rsidTr="006228F8">
        <w:tc>
          <w:tcPr>
            <w:tcW w:w="2698" w:type="dxa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rtl/>
              </w:rPr>
              <w:t>נעמי בוסטין</w:t>
            </w:r>
          </w:p>
        </w:tc>
        <w:tc>
          <w:tcPr>
            <w:tcW w:w="3420" w:type="dxa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במינהל תקשוב ומערכות מידע</w:t>
            </w:r>
          </w:p>
        </w:tc>
        <w:tc>
          <w:tcPr>
            <w:tcW w:w="2700" w:type="dxa"/>
          </w:tcPr>
          <w:p w:rsidR="00A93B33" w:rsidRPr="006228F8" w:rsidRDefault="00A93B33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A93B33" w:rsidTr="006228F8">
        <w:tc>
          <w:tcPr>
            <w:tcW w:w="2698" w:type="dxa"/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93B33" w:rsidRPr="006228F8" w:rsidRDefault="00A93B33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93B33" w:rsidRDefault="00A93B33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A93B33" w:rsidRPr="00813E93" w:rsidRDefault="00A93B33" w:rsidP="007B09D4">
      <w:pPr>
        <w:rPr>
          <w:rtl/>
        </w:rPr>
      </w:pPr>
      <w:r>
        <w:rPr>
          <w:rtl/>
        </w:rPr>
        <w:t xml:space="preserve"> </w:t>
      </w:r>
    </w:p>
    <w:p w:rsidR="00A93B33" w:rsidRPr="002D4063" w:rsidRDefault="00A93B33" w:rsidP="007B2F9E">
      <w:pPr>
        <w:rPr>
          <w:rFonts w:ascii="Arial" w:hAnsi="Arial" w:cs="Arial"/>
          <w:sz w:val="20"/>
          <w:szCs w:val="20"/>
          <w:rtl/>
        </w:rPr>
      </w:pPr>
    </w:p>
    <w:sectPr w:rsidR="00A93B33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B33" w:rsidRDefault="00A93B33">
      <w:r>
        <w:separator/>
      </w:r>
    </w:p>
    <w:p w:rsidR="00A93B33" w:rsidRDefault="00A93B33"/>
  </w:endnote>
  <w:endnote w:type="continuationSeparator" w:id="1">
    <w:p w:rsidR="00A93B33" w:rsidRDefault="00A93B33">
      <w:r>
        <w:continuationSeparator/>
      </w:r>
    </w:p>
    <w:p w:rsidR="00A93B33" w:rsidRDefault="00A93B33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imes New Roman"/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019"/>
      <w:gridCol w:w="3869"/>
      <w:gridCol w:w="3880"/>
    </w:tblGrid>
    <w:tr w:rsidR="00A93B33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A93B33" w:rsidRPr="00446139" w:rsidRDefault="00A93B33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A93B33" w:rsidRPr="00446139" w:rsidRDefault="00A93B33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0121CD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A93B33" w:rsidRPr="00446139" w:rsidRDefault="00A93B33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A93B33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A93B33" w:rsidRPr="00446139" w:rsidRDefault="00A93B33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A93B33" w:rsidRDefault="00A93B33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A93B33" w:rsidRDefault="00A93B33">
    <w:pPr>
      <w:rPr>
        <w:rtl/>
      </w:rPr>
    </w:pPr>
  </w:p>
  <w:p w:rsidR="00A93B33" w:rsidRDefault="00A93B33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A93B33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A93B33" w:rsidRPr="00446139" w:rsidRDefault="00A93B33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A93B33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A93B33" w:rsidRPr="00446139" w:rsidRDefault="00A93B33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A93B33" w:rsidRPr="005063DE" w:rsidRDefault="00A93B33">
    <w:pPr>
      <w:pStyle w:val="Footer"/>
    </w:pPr>
  </w:p>
  <w:p w:rsidR="00A93B33" w:rsidRDefault="00A93B3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B33" w:rsidRDefault="00A93B33">
      <w:r>
        <w:separator/>
      </w:r>
    </w:p>
    <w:p w:rsidR="00A93B33" w:rsidRDefault="00A93B33"/>
  </w:footnote>
  <w:footnote w:type="continuationSeparator" w:id="1">
    <w:p w:rsidR="00A93B33" w:rsidRDefault="00A93B33">
      <w:r>
        <w:continuationSeparator/>
      </w:r>
    </w:p>
    <w:p w:rsidR="00A93B33" w:rsidRDefault="00A93B33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4781"/>
      <w:gridCol w:w="3968"/>
    </w:tblGrid>
    <w:tr w:rsidR="00A93B33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A93B33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A93B33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A93B33" w:rsidRPr="00446139" w:rsidRDefault="00A93B33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A93B33" w:rsidRDefault="00A93B33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3B33" w:rsidRDefault="00A93B33" w:rsidP="00367921">
    <w:pPr>
      <w:pStyle w:val="Header"/>
      <w:rPr>
        <w:rtl/>
      </w:rPr>
    </w:pPr>
  </w:p>
  <w:p w:rsidR="00A93B33" w:rsidRDefault="00A93B33" w:rsidP="00367921">
    <w:pPr>
      <w:pStyle w:val="Header"/>
      <w:rPr>
        <w:rtl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121CD"/>
    <w:rsid w:val="000211B5"/>
    <w:rsid w:val="0002374D"/>
    <w:rsid w:val="00024C19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CAF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C6BFB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5541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0B6B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2DF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2E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28F8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169A"/>
    <w:rsid w:val="006A709F"/>
    <w:rsid w:val="006B415A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25585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2810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1CE4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1C3B"/>
    <w:rsid w:val="008530EB"/>
    <w:rsid w:val="00856BF1"/>
    <w:rsid w:val="00860102"/>
    <w:rsid w:val="00860520"/>
    <w:rsid w:val="00863941"/>
    <w:rsid w:val="00871434"/>
    <w:rsid w:val="00874821"/>
    <w:rsid w:val="008757B7"/>
    <w:rsid w:val="00876C79"/>
    <w:rsid w:val="00877064"/>
    <w:rsid w:val="00883EB8"/>
    <w:rsid w:val="00884042"/>
    <w:rsid w:val="00892D15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665F"/>
    <w:rsid w:val="00901F5C"/>
    <w:rsid w:val="009040F6"/>
    <w:rsid w:val="00904151"/>
    <w:rsid w:val="00906C8C"/>
    <w:rsid w:val="00912909"/>
    <w:rsid w:val="0091353A"/>
    <w:rsid w:val="00914C5E"/>
    <w:rsid w:val="00923BF4"/>
    <w:rsid w:val="00924A82"/>
    <w:rsid w:val="00931C9A"/>
    <w:rsid w:val="00936A94"/>
    <w:rsid w:val="00937B51"/>
    <w:rsid w:val="0094095E"/>
    <w:rsid w:val="009429B7"/>
    <w:rsid w:val="009477E9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15D9"/>
    <w:rsid w:val="00A37014"/>
    <w:rsid w:val="00A427F9"/>
    <w:rsid w:val="00A44570"/>
    <w:rsid w:val="00A44E15"/>
    <w:rsid w:val="00A472CD"/>
    <w:rsid w:val="00A536B6"/>
    <w:rsid w:val="00A56931"/>
    <w:rsid w:val="00A60DA7"/>
    <w:rsid w:val="00A63C30"/>
    <w:rsid w:val="00A64337"/>
    <w:rsid w:val="00A64A82"/>
    <w:rsid w:val="00A71910"/>
    <w:rsid w:val="00A7192D"/>
    <w:rsid w:val="00A75364"/>
    <w:rsid w:val="00A775D0"/>
    <w:rsid w:val="00A77A37"/>
    <w:rsid w:val="00A80539"/>
    <w:rsid w:val="00A809D2"/>
    <w:rsid w:val="00A81A53"/>
    <w:rsid w:val="00A85D1A"/>
    <w:rsid w:val="00A939AE"/>
    <w:rsid w:val="00A93B33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1B13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38DE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3E81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39AB"/>
    <w:rsid w:val="00F941B9"/>
    <w:rsid w:val="00F96FEF"/>
    <w:rsid w:val="00FA5F7B"/>
    <w:rsid w:val="00FB3A8F"/>
    <w:rsid w:val="00FB4822"/>
    <w:rsid w:val="00FB4938"/>
    <w:rsid w:val="00FB4AA5"/>
    <w:rsid w:val="00FB7245"/>
    <w:rsid w:val="00FC4060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810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E665F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E665F"/>
    <w:rPr>
      <w:rFonts w:cs="Times New Roman"/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8E665F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8E665F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E665F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0121CD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45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2</TotalTime>
  <Pages>1</Pages>
  <Words>246</Words>
  <Characters>1231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4</cp:revision>
  <cp:lastPrinted>2012-10-15T09:40:00Z</cp:lastPrinted>
  <dcterms:created xsi:type="dcterms:W3CDTF">2012-10-15T09:41:00Z</dcterms:created>
  <dcterms:modified xsi:type="dcterms:W3CDTF">2012-10-18T09:31:00Z</dcterms:modified>
</cp:coreProperties>
</file>