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B33" w:rsidRPr="00E02238" w:rsidRDefault="00A93B33" w:rsidP="00062CAF">
      <w:pPr>
        <w:outlineLvl w:val="0"/>
        <w:rPr>
          <w:rFonts w:ascii="Arial" w:hAnsi="Arial" w:cs="Arial"/>
          <w:b/>
          <w:bCs/>
          <w:sz w:val="26"/>
          <w:szCs w:val="26"/>
          <w:rtl/>
        </w:rPr>
      </w:pP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A93B33" w:rsidRDefault="00A93B33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A93B33" w:rsidRPr="002D0394" w:rsidTr="006228F8">
        <w:trPr>
          <w:trHeight w:val="350"/>
        </w:trPr>
        <w:tc>
          <w:tcPr>
            <w:tcW w:w="1800" w:type="dxa"/>
            <w:shd w:val="clear" w:color="auto" w:fill="E6E6E6"/>
          </w:tcPr>
          <w:p w:rsidR="00A93B33" w:rsidRPr="006228F8" w:rsidRDefault="00A93B33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A93B33" w:rsidRPr="006228F8" w:rsidRDefault="00A93B33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A93B33" w:rsidRPr="002D0394" w:rsidTr="006228F8">
        <w:trPr>
          <w:trHeight w:val="361"/>
        </w:trPr>
        <w:tc>
          <w:tcPr>
            <w:tcW w:w="1800" w:type="dxa"/>
            <w:shd w:val="clear" w:color="auto" w:fill="E6E6E6"/>
          </w:tcPr>
          <w:p w:rsidR="00A93B33" w:rsidRPr="006228F8" w:rsidRDefault="00A93B33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A93B33" w:rsidRPr="006228F8" w:rsidRDefault="00A93B33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A93B33" w:rsidRPr="002D0394" w:rsidTr="006228F8">
        <w:trPr>
          <w:trHeight w:val="370"/>
        </w:trPr>
        <w:tc>
          <w:tcPr>
            <w:tcW w:w="1800" w:type="dxa"/>
            <w:shd w:val="clear" w:color="auto" w:fill="E6E6E6"/>
          </w:tcPr>
          <w:p w:rsidR="00A93B33" w:rsidRPr="006228F8" w:rsidRDefault="00A93B33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A93B33" w:rsidRPr="006228F8" w:rsidRDefault="00A93B33" w:rsidP="006228F8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10.2012</w:t>
            </w:r>
          </w:p>
        </w:tc>
      </w:tr>
    </w:tbl>
    <w:p w:rsidR="00A93B33" w:rsidRDefault="00A93B33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</w:p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</w:p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</w:p>
    <w:p w:rsidR="00A93B33" w:rsidRPr="00813E93" w:rsidRDefault="00A93B33" w:rsidP="00062CAF">
      <w:pPr>
        <w:outlineLvl w:val="0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A93B33" w:rsidRPr="00813E93" w:rsidRDefault="00A93B33" w:rsidP="007B09D4">
      <w:pPr>
        <w:rPr>
          <w:rFonts w:ascii="Arial" w:hAnsi="Arial" w:cs="Arial"/>
          <w:b/>
          <w:sz w:val="22"/>
          <w:szCs w:val="22"/>
          <w:rtl/>
        </w:rPr>
      </w:pPr>
    </w:p>
    <w:p w:rsidR="00A93B33" w:rsidRPr="002A5F9B" w:rsidRDefault="00A93B33" w:rsidP="00062CAF">
      <w:pPr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A93B33" w:rsidRDefault="00A93B33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9pt;margin-top:11.85pt;width:27pt;height:18pt;z-index:251657216" filled="f" stroked="f">
            <v:textbox>
              <w:txbxContent>
                <w:p w:rsidR="00A93B33" w:rsidRPr="004E5FA3" w:rsidRDefault="00A93B33" w:rsidP="007B09D4">
                  <w:bookmarkStart w:id="0" w:name="_top"/>
                  <w:bookmarkEnd w:id="0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p w:rsidR="00A93B33" w:rsidRDefault="00A93B33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A93B33" w:rsidRPr="00813E93" w:rsidRDefault="00A93B33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8"/>
      </w:tblGrid>
      <w:tr w:rsidR="00A93B33" w:rsidTr="006228F8">
        <w:tc>
          <w:tcPr>
            <w:tcW w:w="9178" w:type="dxa"/>
            <w:shd w:val="clear" w:color="auto" w:fill="E6E6E6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A93B33" w:rsidRPr="00656066" w:rsidTr="006228F8">
        <w:tc>
          <w:tcPr>
            <w:tcW w:w="9178" w:type="dxa"/>
          </w:tcPr>
          <w:p w:rsidR="00A93B33" w:rsidRPr="006228F8" w:rsidRDefault="00A93B33" w:rsidP="00D10E95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משתמש במערכת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Focus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ומוצרים משלימים של חברת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Information Builders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לצורך ניתוח נתונים בסביבת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ולשם כך נדרשת תחזוקה לכלים אלה. </w:t>
            </w:r>
          </w:p>
        </w:tc>
      </w:tr>
    </w:tbl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_x0000_s1027" type="#_x0000_t202" style="position:absolute;left:0;text-align:left;margin-left:129.75pt;margin-top:-.15pt;width:27pt;height:18pt;z-index:251659264;mso-position-horizontal-relative:text;mso-position-vertical-relative:text" filled="f" stroked="f">
            <v:textbox>
              <w:txbxContent>
                <w:p w:rsidR="00A93B33" w:rsidRPr="004E5FA3" w:rsidRDefault="00A93B33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A93B33" w:rsidRPr="00813E93" w:rsidRDefault="00A93B33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A93B33" w:rsidRPr="00813E93">
        <w:tc>
          <w:tcPr>
            <w:tcW w:w="3085" w:type="dxa"/>
          </w:tcPr>
          <w:p w:rsidR="00A93B33" w:rsidRPr="00813E93" w:rsidRDefault="00A93B33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_x0000_s1028" type="#_x0000_t202" style="position:absolute;left:0;text-align:left;margin-left:438.9pt;margin-top:10.4pt;width:27pt;height:18pt;z-index:251658240" filled="f" stroked="f">
                  <v:textbox>
                    <w:txbxContent>
                      <w:p w:rsidR="00A93B33" w:rsidRPr="004E5FA3" w:rsidRDefault="00A93B33" w:rsidP="007B09D4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A93B33" w:rsidRPr="00813E93" w:rsidRDefault="00A93B33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A93B33" w:rsidRPr="00813E93" w:rsidRDefault="00A93B33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A93B33" w:rsidRPr="00813E93" w:rsidRDefault="00A93B33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98"/>
        <w:gridCol w:w="3420"/>
        <w:gridCol w:w="3060"/>
      </w:tblGrid>
      <w:tr w:rsidR="00A93B33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B33" w:rsidRPr="006228F8" w:rsidRDefault="00A93B33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</w:rPr>
              <w:t>SRL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טאק</w:t>
            </w:r>
          </w:p>
        </w:tc>
      </w:tr>
      <w:tr w:rsidR="00A93B33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3B33" w:rsidRPr="006228F8" w:rsidRDefault="00A93B33" w:rsidP="00183185">
            <w:pPr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A93B33" w:rsidRPr="006228F8" w:rsidRDefault="00A93B33" w:rsidP="00183185">
            <w:pPr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B33" w:rsidRPr="006228F8" w:rsidRDefault="00A93B33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6228F8">
              <w:rPr>
                <w:rFonts w:cs="Narkisim"/>
                <w:rtl/>
              </w:rPr>
              <w:t xml:space="preserve">510914450   </w:t>
            </w:r>
          </w:p>
        </w:tc>
      </w:tr>
      <w:tr w:rsidR="00A93B33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B33" w:rsidRPr="006228F8" w:rsidRDefault="00A93B33" w:rsidP="00183185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_x0000_s1029" type="#_x0000_t202" style="position:absolute;left:0;text-align:left;margin-left:117pt;margin-top:-.6pt;width:27pt;height:18pt;z-index:251656192;mso-position-horizontal-relative:text;mso-position-vertical-relative:text" filled="f" stroked="f">
                  <v:textbox style="mso-next-textbox:#_x0000_s1029">
                    <w:txbxContent>
                      <w:p w:rsidR="00A93B33" w:rsidRPr="004E5FA3" w:rsidRDefault="00A93B33" w:rsidP="007B09D4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6228F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228F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A93B33" w:rsidRPr="006228F8" w:rsidRDefault="00A93B33" w:rsidP="00183185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A93B33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B33" w:rsidRPr="006228F8" w:rsidRDefault="00A93B33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119,429.5</w:t>
            </w:r>
          </w:p>
        </w:tc>
      </w:tr>
      <w:tr w:rsidR="00A93B33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B33" w:rsidRPr="006228F8" w:rsidRDefault="00A93B33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1.1.2013-31.12.2013</w:t>
            </w:r>
          </w:p>
        </w:tc>
      </w:tr>
    </w:tbl>
    <w:p w:rsidR="00A93B33" w:rsidRDefault="00A93B33" w:rsidP="007B09D4">
      <w:pPr>
        <w:rPr>
          <w:rFonts w:ascii="Arial" w:hAnsi="Arial" w:cs="Arial"/>
          <w:bCs/>
          <w:rtl/>
        </w:rPr>
      </w:pPr>
    </w:p>
    <w:p w:rsidR="00A93B33" w:rsidRPr="00BD3C63" w:rsidRDefault="00A93B33" w:rsidP="00062CAF">
      <w:pPr>
        <w:outlineLvl w:val="0"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A93B33" w:rsidTr="006228F8">
        <w:tc>
          <w:tcPr>
            <w:tcW w:w="9286" w:type="dxa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SRL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הינה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הספק היחיד המייצג את היצרן בארץ ועל כן היא הספק היחיד שיכול לתת שירותי תחזוקה למוצר.</w:t>
            </w:r>
          </w:p>
        </w:tc>
      </w:tr>
    </w:tbl>
    <w:p w:rsidR="00A93B33" w:rsidRPr="00813E93" w:rsidRDefault="00A93B33" w:rsidP="007B09D4">
      <w:pPr>
        <w:rPr>
          <w:rFonts w:ascii="Arial" w:hAnsi="Arial" w:cs="Arial"/>
          <w:b/>
          <w:sz w:val="22"/>
          <w:szCs w:val="22"/>
          <w:rtl/>
        </w:rPr>
      </w:pPr>
    </w:p>
    <w:p w:rsidR="00A93B33" w:rsidRPr="00813E93" w:rsidRDefault="00A93B33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</w:p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3420"/>
        <w:gridCol w:w="2700"/>
      </w:tblGrid>
      <w:tr w:rsidR="00A93B33" w:rsidTr="006228F8">
        <w:tc>
          <w:tcPr>
            <w:tcW w:w="2698" w:type="dxa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נעמי בוסטין</w:t>
            </w:r>
          </w:p>
        </w:tc>
        <w:tc>
          <w:tcPr>
            <w:tcW w:w="3420" w:type="dxa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במינהל תקשוב ומערכות מידע</w:t>
            </w:r>
          </w:p>
        </w:tc>
        <w:tc>
          <w:tcPr>
            <w:tcW w:w="2700" w:type="dxa"/>
          </w:tcPr>
          <w:p w:rsidR="00A93B33" w:rsidRPr="006228F8" w:rsidRDefault="00A93B33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A93B33" w:rsidTr="006228F8">
        <w:tc>
          <w:tcPr>
            <w:tcW w:w="2698" w:type="dxa"/>
            <w:shd w:val="clear" w:color="auto" w:fill="E6E6E6"/>
          </w:tcPr>
          <w:p w:rsidR="00A93B33" w:rsidRPr="006228F8" w:rsidRDefault="00A93B33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A93B33" w:rsidRPr="006228F8" w:rsidRDefault="00A93B33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A93B33" w:rsidRPr="006228F8" w:rsidRDefault="00A93B33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93B33" w:rsidRDefault="00A93B33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A93B33" w:rsidRPr="00813E93" w:rsidRDefault="00A93B33" w:rsidP="007B09D4">
      <w:pPr>
        <w:rPr>
          <w:rtl/>
        </w:rPr>
      </w:pPr>
      <w:r>
        <w:rPr>
          <w:rtl/>
        </w:rPr>
        <w:t xml:space="preserve"> </w:t>
      </w:r>
    </w:p>
    <w:p w:rsidR="00A93B33" w:rsidRPr="002D4063" w:rsidRDefault="00A93B33" w:rsidP="007B2F9E">
      <w:pPr>
        <w:rPr>
          <w:rFonts w:ascii="Arial" w:hAnsi="Arial" w:cs="Arial"/>
          <w:sz w:val="20"/>
          <w:szCs w:val="20"/>
          <w:rtl/>
        </w:rPr>
      </w:pPr>
    </w:p>
    <w:sectPr w:rsidR="00A93B33" w:rsidRPr="002D406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B33" w:rsidRDefault="00A93B33">
      <w:r>
        <w:separator/>
      </w:r>
    </w:p>
    <w:p w:rsidR="00A93B33" w:rsidRDefault="00A93B33"/>
  </w:endnote>
  <w:endnote w:type="continuationSeparator" w:id="1">
    <w:p w:rsidR="00A93B33" w:rsidRDefault="00A93B33">
      <w:r>
        <w:continuationSeparator/>
      </w:r>
    </w:p>
    <w:p w:rsidR="00A93B33" w:rsidRDefault="00A93B3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019"/>
      <w:gridCol w:w="3869"/>
      <w:gridCol w:w="3880"/>
    </w:tblGrid>
    <w:tr w:rsidR="00A93B33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A93B33" w:rsidRPr="00446139" w:rsidRDefault="00A93B33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A93B33" w:rsidRPr="00446139" w:rsidRDefault="00A93B33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0121CD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hashav-logo-grey" style="width:57pt;height:29.25pt;visibility:visible">
                <v:imagedata r:id="rId1" o:title=""/>
              </v:shape>
            </w:pict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93B33" w:rsidRPr="00446139" w:rsidRDefault="00A93B33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A93B33" w:rsidRPr="00446139" w:rsidRDefault="00A93B33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A93B33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A93B33" w:rsidRPr="00446139" w:rsidRDefault="00A93B33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93B33" w:rsidRPr="00446139" w:rsidRDefault="00A93B33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A93B33" w:rsidRDefault="00A93B33" w:rsidP="00377B84">
    <w:pPr>
      <w:pStyle w:val="Footer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A93B33" w:rsidRDefault="00A93B33">
    <w:pPr>
      <w:rPr>
        <w:rtl/>
      </w:rPr>
    </w:pPr>
  </w:p>
  <w:p w:rsidR="00A93B33" w:rsidRDefault="00A93B3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A93B33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93B33" w:rsidRPr="00446139" w:rsidRDefault="00A93B33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93B33" w:rsidRPr="00446139" w:rsidRDefault="00A93B33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A93B33" w:rsidRPr="00446139" w:rsidRDefault="00A93B33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A93B33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93B33" w:rsidRPr="00446139" w:rsidRDefault="00A93B33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A93B33" w:rsidRPr="00446139" w:rsidRDefault="00A93B33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A93B33" w:rsidRPr="00446139" w:rsidRDefault="00A93B33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A93B33" w:rsidRPr="005063DE" w:rsidRDefault="00A93B33">
    <w:pPr>
      <w:pStyle w:val="Footer"/>
    </w:pPr>
  </w:p>
  <w:p w:rsidR="00A93B33" w:rsidRDefault="00A93B3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B33" w:rsidRDefault="00A93B33">
      <w:r>
        <w:separator/>
      </w:r>
    </w:p>
    <w:p w:rsidR="00A93B33" w:rsidRDefault="00A93B33"/>
  </w:footnote>
  <w:footnote w:type="continuationSeparator" w:id="1">
    <w:p w:rsidR="00A93B33" w:rsidRDefault="00A93B33">
      <w:r>
        <w:continuationSeparator/>
      </w:r>
    </w:p>
    <w:p w:rsidR="00A93B33" w:rsidRDefault="00A93B3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4781"/>
      <w:gridCol w:w="3968"/>
    </w:tblGrid>
    <w:tr w:rsidR="00A93B33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93B33" w:rsidRPr="00446139" w:rsidRDefault="00A93B33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A93B33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A93B33" w:rsidRPr="00446139" w:rsidRDefault="00A93B33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A93B33" w:rsidRPr="00446139" w:rsidRDefault="00A93B33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A93B33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A93B33" w:rsidRPr="00446139" w:rsidRDefault="00A93B33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A93B33" w:rsidRPr="00446139" w:rsidRDefault="00A93B33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A93B33" w:rsidRDefault="00A93B3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B33" w:rsidRDefault="00A93B33" w:rsidP="00367921">
    <w:pPr>
      <w:pStyle w:val="Header"/>
      <w:rPr>
        <w:rtl/>
      </w:rPr>
    </w:pPr>
  </w:p>
  <w:p w:rsidR="00A93B33" w:rsidRDefault="00A93B33" w:rsidP="00367921">
    <w:pPr>
      <w:pStyle w:val="Header"/>
      <w:rPr>
        <w:rtl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2" o:spid="_x0000_i1028" type="#_x0000_t75" alt="heather1" style="width:447.75pt;height:75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001"/>
  <w:defaultTabStop w:val="284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4F"/>
    <w:rsid w:val="00001400"/>
    <w:rsid w:val="00006D51"/>
    <w:rsid w:val="000121CD"/>
    <w:rsid w:val="000211B5"/>
    <w:rsid w:val="0002374D"/>
    <w:rsid w:val="00024C19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CAF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C6BFB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5541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0B6B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2DF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6E4C"/>
    <w:rsid w:val="00417B88"/>
    <w:rsid w:val="00422717"/>
    <w:rsid w:val="00436555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632E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28F8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169A"/>
    <w:rsid w:val="006A709F"/>
    <w:rsid w:val="006B415A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1E03"/>
    <w:rsid w:val="0072425F"/>
    <w:rsid w:val="00725585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2810"/>
    <w:rsid w:val="007743B3"/>
    <w:rsid w:val="00782304"/>
    <w:rsid w:val="00782771"/>
    <w:rsid w:val="00794669"/>
    <w:rsid w:val="007A241C"/>
    <w:rsid w:val="007A711A"/>
    <w:rsid w:val="007B09D4"/>
    <w:rsid w:val="007B09FF"/>
    <w:rsid w:val="007B2F9E"/>
    <w:rsid w:val="007C04CD"/>
    <w:rsid w:val="007C052E"/>
    <w:rsid w:val="007C1585"/>
    <w:rsid w:val="007C1CE4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0C51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1C3B"/>
    <w:rsid w:val="008530EB"/>
    <w:rsid w:val="00856BF1"/>
    <w:rsid w:val="00860102"/>
    <w:rsid w:val="00860520"/>
    <w:rsid w:val="00863941"/>
    <w:rsid w:val="00871434"/>
    <w:rsid w:val="00874821"/>
    <w:rsid w:val="008757B7"/>
    <w:rsid w:val="00876C79"/>
    <w:rsid w:val="00877064"/>
    <w:rsid w:val="00883EB8"/>
    <w:rsid w:val="00884042"/>
    <w:rsid w:val="00892D15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8E665F"/>
    <w:rsid w:val="00901F5C"/>
    <w:rsid w:val="009040F6"/>
    <w:rsid w:val="00904151"/>
    <w:rsid w:val="00906C8C"/>
    <w:rsid w:val="00912909"/>
    <w:rsid w:val="0091353A"/>
    <w:rsid w:val="00914C5E"/>
    <w:rsid w:val="00923BF4"/>
    <w:rsid w:val="00924A82"/>
    <w:rsid w:val="00931C9A"/>
    <w:rsid w:val="00936A94"/>
    <w:rsid w:val="00937B51"/>
    <w:rsid w:val="0094095E"/>
    <w:rsid w:val="009429B7"/>
    <w:rsid w:val="009477E9"/>
    <w:rsid w:val="00950FA5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0AB7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15D9"/>
    <w:rsid w:val="00A37014"/>
    <w:rsid w:val="00A427F9"/>
    <w:rsid w:val="00A44570"/>
    <w:rsid w:val="00A44E15"/>
    <w:rsid w:val="00A472CD"/>
    <w:rsid w:val="00A536B6"/>
    <w:rsid w:val="00A56931"/>
    <w:rsid w:val="00A60DA7"/>
    <w:rsid w:val="00A63C30"/>
    <w:rsid w:val="00A64337"/>
    <w:rsid w:val="00A64A82"/>
    <w:rsid w:val="00A71910"/>
    <w:rsid w:val="00A7192D"/>
    <w:rsid w:val="00A75364"/>
    <w:rsid w:val="00A775D0"/>
    <w:rsid w:val="00A77A37"/>
    <w:rsid w:val="00A80539"/>
    <w:rsid w:val="00A809D2"/>
    <w:rsid w:val="00A81A53"/>
    <w:rsid w:val="00A85D1A"/>
    <w:rsid w:val="00A939AE"/>
    <w:rsid w:val="00A93B33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21BA"/>
    <w:rsid w:val="00B83AE7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1B13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38DE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0E95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3E81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79FC"/>
    <w:rsid w:val="00F939AB"/>
    <w:rsid w:val="00F941B9"/>
    <w:rsid w:val="00F96FEF"/>
    <w:rsid w:val="00FA5F7B"/>
    <w:rsid w:val="00FB3A8F"/>
    <w:rsid w:val="00FB4822"/>
    <w:rsid w:val="00FB4938"/>
    <w:rsid w:val="00FB4AA5"/>
    <w:rsid w:val="00FB7245"/>
    <w:rsid w:val="00FC4060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810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665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E665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E665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E665F"/>
    <w:rPr>
      <w:rFonts w:ascii="Calibri" w:hAnsi="Calibri" w:cs="Arial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E665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E665F"/>
    <w:rPr>
      <w:rFonts w:cs="Times New Roman"/>
      <w:sz w:val="24"/>
      <w:szCs w:val="24"/>
    </w:rPr>
  </w:style>
  <w:style w:type="table" w:styleId="TableGrid">
    <w:name w:val="Table Grid"/>
    <w:aliases w:val="טקסט טבלה תחתונה"/>
    <w:basedOn w:val="TableNormal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2">
    <w:name w:val="כותרת שם נספח"/>
    <w:basedOn w:val="Normal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3">
    <w:name w:val="טקסט נספח"/>
    <w:basedOn w:val="a2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uiPriority w:val="99"/>
    <w:rsid w:val="00CA2199"/>
    <w:rPr>
      <w:b/>
      <w:bCs/>
    </w:rPr>
  </w:style>
  <w:style w:type="character" w:customStyle="1" w:styleId="Char">
    <w:name w:val="טקסט סעיף Char"/>
    <w:basedOn w:val="DefaultParagraphFont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8">
    <w:name w:val="טקסט סעיף מודגש תו"/>
    <w:basedOn w:val="Char"/>
    <w:link w:val="a7"/>
    <w:uiPriority w:val="99"/>
    <w:locked/>
    <w:rsid w:val="00CA2199"/>
    <w:rPr>
      <w:b/>
      <w:bCs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shd w:val="clear" w:color="auto" w:fill="DEE7F6"/>
    </w:rPr>
  </w:style>
  <w:style w:type="paragraph" w:customStyle="1" w:styleId="a9">
    <w:name w:val="אייקון החשוב ביותר"/>
    <w:basedOn w:val="a0"/>
    <w:link w:val="aa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basedOn w:val="Char"/>
    <w:link w:val="a9"/>
    <w:uiPriority w:val="99"/>
    <w:locked/>
    <w:rsid w:val="001225BC"/>
    <w:rPr>
      <w:rFonts w:ascii="Wingdings" w:hAnsi="Wingdings"/>
      <w:color w:val="5EA740"/>
      <w:position w:val="-4"/>
      <w:sz w:val="28"/>
      <w:szCs w:val="28"/>
    </w:rPr>
  </w:style>
  <w:style w:type="paragraph" w:customStyle="1" w:styleId="ab">
    <w:name w:val="אייקון רישום/דיווח"/>
    <w:basedOn w:val="a0"/>
    <w:link w:val="ac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basedOn w:val="Char"/>
    <w:link w:val="ab"/>
    <w:uiPriority w:val="99"/>
    <w:locked/>
    <w:rsid w:val="001225BC"/>
    <w:rPr>
      <w:rFonts w:ascii="Wingdings" w:hAnsi="Wingdings"/>
      <w:color w:val="800080"/>
      <w:position w:val="-4"/>
      <w:sz w:val="28"/>
      <w:szCs w:val="28"/>
    </w:rPr>
  </w:style>
  <w:style w:type="paragraph" w:customStyle="1" w:styleId="ad">
    <w:name w:val="אייקון מערכות מידע"/>
    <w:basedOn w:val="a0"/>
    <w:link w:val="ae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basedOn w:val="Char"/>
    <w:link w:val="ad"/>
    <w:uiPriority w:val="99"/>
    <w:locked/>
    <w:rsid w:val="001225BC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8503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E665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503D3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665F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CommentReference">
    <w:name w:val="annotation reference"/>
    <w:basedOn w:val="DefaultParagraphFont"/>
    <w:uiPriority w:val="99"/>
    <w:semiHidden/>
    <w:rsid w:val="00FB7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7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E665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7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E665F"/>
    <w:rPr>
      <w:b/>
      <w:bCs/>
    </w:rPr>
  </w:style>
  <w:style w:type="character" w:styleId="FollowedHyperlink">
    <w:name w:val="FollowedHyperlink"/>
    <w:basedOn w:val="DefaultParagraphFont"/>
    <w:uiPriority w:val="99"/>
    <w:rsid w:val="00AA0ECE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8E665F"/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062C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121CD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45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2</TotalTime>
  <Pages>1</Pages>
  <Words>246</Words>
  <Characters>1231</Characters>
  <Application>Microsoft Office Outlook</Application>
  <DocSecurity>0</DocSecurity>
  <Lines>0</Lines>
  <Paragraphs>0</Paragraphs>
  <ScaleCrop>false</ScaleCrop>
  <Company>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ronit</dc:creator>
  <cp:keywords/>
  <dc:description/>
  <cp:lastModifiedBy>kl424</cp:lastModifiedBy>
  <cp:revision>4</cp:revision>
  <cp:lastPrinted>2012-10-15T09:40:00Z</cp:lastPrinted>
  <dcterms:created xsi:type="dcterms:W3CDTF">2012-10-15T09:41:00Z</dcterms:created>
  <dcterms:modified xsi:type="dcterms:W3CDTF">2012-10-18T09:31:00Z</dcterms:modified>
</cp:coreProperties>
</file>